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722EF74A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F91044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218CC2D" w:rsidR="00E26312" w:rsidRPr="0004111C" w:rsidRDefault="007357D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業務等</w:t>
      </w:r>
      <w:r w:rsidR="00AC26B7" w:rsidRPr="0004111C">
        <w:rPr>
          <w:rFonts w:ascii="ＭＳ 明朝" w:eastAsia="ＭＳ 明朝" w:hAnsi="ＭＳ 明朝" w:hint="eastAsia"/>
          <w:b/>
          <w:sz w:val="36"/>
        </w:rPr>
        <w:t>実績調書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0"/>
        <w:gridCol w:w="1531"/>
        <w:gridCol w:w="2438"/>
        <w:gridCol w:w="680"/>
        <w:gridCol w:w="850"/>
        <w:gridCol w:w="454"/>
        <w:gridCol w:w="2665"/>
      </w:tblGrid>
      <w:tr w:rsidR="006B5F76" w14:paraId="39D79366" w14:textId="77777777" w:rsidTr="006B5F76">
        <w:trPr>
          <w:trHeight w:val="794"/>
        </w:trPr>
        <w:tc>
          <w:tcPr>
            <w:tcW w:w="510" w:type="dxa"/>
            <w:vMerge w:val="restart"/>
            <w:vAlign w:val="center"/>
          </w:tcPr>
          <w:p w14:paraId="5DD42001" w14:textId="77777777" w:rsidR="007357D9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案</w:t>
            </w:r>
          </w:p>
          <w:p w14:paraId="078713B3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25B3FCB1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</w:t>
            </w:r>
          </w:p>
          <w:p w14:paraId="4DD50B94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47D2D15F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7283DFC2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BFE2057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  <w:p w14:paraId="03DA1887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AFA095E" w14:textId="3F2B86AB" w:rsidR="00AC26B7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1531" w:type="dxa"/>
            <w:vAlign w:val="center"/>
          </w:tcPr>
          <w:p w14:paraId="45463DFB" w14:textId="5ACDBBCE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131"/>
                <w:kern w:val="0"/>
                <w:sz w:val="22"/>
                <w:fitText w:val="1185" w:id="-1751497727"/>
              </w:rPr>
              <w:t>案件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7"/>
              </w:rPr>
              <w:t>名</w:t>
            </w:r>
          </w:p>
        </w:tc>
        <w:tc>
          <w:tcPr>
            <w:tcW w:w="7087" w:type="dxa"/>
            <w:gridSpan w:val="5"/>
            <w:vAlign w:val="center"/>
          </w:tcPr>
          <w:p w14:paraId="32C4901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4FE6D77D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1E3E84E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5F7C5087" w14:textId="335345C6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発注機関名</w:t>
            </w:r>
          </w:p>
        </w:tc>
        <w:tc>
          <w:tcPr>
            <w:tcW w:w="7087" w:type="dxa"/>
            <w:gridSpan w:val="5"/>
            <w:vAlign w:val="center"/>
          </w:tcPr>
          <w:p w14:paraId="3F2A2C0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1C04E658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65E5A7E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36684747" w14:textId="5773AF5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6"/>
              </w:rPr>
              <w:t>履行場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6"/>
              </w:rPr>
              <w:t>所</w:t>
            </w:r>
          </w:p>
        </w:tc>
        <w:tc>
          <w:tcPr>
            <w:tcW w:w="7087" w:type="dxa"/>
            <w:gridSpan w:val="5"/>
            <w:vAlign w:val="center"/>
          </w:tcPr>
          <w:p w14:paraId="59834542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6B5F7F2F" w14:textId="77777777" w:rsidTr="00C31CD0">
        <w:trPr>
          <w:trHeight w:val="794"/>
        </w:trPr>
        <w:tc>
          <w:tcPr>
            <w:tcW w:w="510" w:type="dxa"/>
            <w:vMerge/>
            <w:vAlign w:val="center"/>
          </w:tcPr>
          <w:p w14:paraId="030590F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7981DA5" w14:textId="09EAAC43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5"/>
              </w:rPr>
              <w:t>契約金</w:t>
            </w:r>
            <w:r w:rsidRPr="00AC26B7">
              <w:rPr>
                <w:rFonts w:ascii="ＭＳ 明朝" w:eastAsia="ＭＳ 明朝" w:hAnsi="ＭＳ 明朝" w:hint="eastAsia"/>
                <w:kern w:val="0"/>
                <w:sz w:val="22"/>
                <w:fitText w:val="1185" w:id="-1751497725"/>
              </w:rPr>
              <w:t>額</w:t>
            </w:r>
          </w:p>
        </w:tc>
        <w:tc>
          <w:tcPr>
            <w:tcW w:w="2438" w:type="dxa"/>
            <w:vAlign w:val="center"/>
          </w:tcPr>
          <w:p w14:paraId="3E64AD13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7508BF8" w14:textId="4AD9B44F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契約締結年月日</w:t>
            </w:r>
          </w:p>
        </w:tc>
        <w:tc>
          <w:tcPr>
            <w:tcW w:w="2665" w:type="dxa"/>
            <w:vAlign w:val="center"/>
          </w:tcPr>
          <w:p w14:paraId="71B5ED5A" w14:textId="6999996C" w:rsidR="006B5F76" w:rsidRDefault="00C31CD0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AC26B7" w14:paraId="48DCA1F7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499F158D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770A9637" w14:textId="51A5B02C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B5F76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4"/>
              </w:rPr>
              <w:t>履行期</w:t>
            </w:r>
            <w:r w:rsidRPr="006B5F76">
              <w:rPr>
                <w:rFonts w:ascii="ＭＳ 明朝" w:eastAsia="ＭＳ 明朝" w:hAnsi="ＭＳ 明朝" w:hint="eastAsia"/>
                <w:kern w:val="0"/>
                <w:sz w:val="22"/>
                <w:fitText w:val="1185" w:id="-1751497724"/>
              </w:rPr>
              <w:t>間</w:t>
            </w:r>
          </w:p>
        </w:tc>
        <w:tc>
          <w:tcPr>
            <w:tcW w:w="3118" w:type="dxa"/>
            <w:gridSpan w:val="2"/>
            <w:tcBorders>
              <w:right w:val="nil"/>
            </w:tcBorders>
            <w:vAlign w:val="center"/>
          </w:tcPr>
          <w:p w14:paraId="304B72B2" w14:textId="1AC28A54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7BD7C7" w14:textId="0BC3B0B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6C31AD92" w14:textId="15BC4D09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6B5F76" w14:paraId="350B0BD8" w14:textId="77777777" w:rsidTr="00C31CD0">
        <w:trPr>
          <w:trHeight w:val="3402"/>
        </w:trPr>
        <w:tc>
          <w:tcPr>
            <w:tcW w:w="510" w:type="dxa"/>
            <w:vMerge/>
            <w:vAlign w:val="center"/>
          </w:tcPr>
          <w:p w14:paraId="23D21216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CE144CA" w14:textId="77777777" w:rsidR="00AC26B7" w:rsidRPr="003407E2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pacing w:val="389"/>
                <w:kern w:val="0"/>
                <w:sz w:val="22"/>
                <w:fitText w:val="1218" w:id="-1751387392"/>
              </w:rPr>
              <w:t>概</w:t>
            </w:r>
            <w:r w:rsidRPr="007357D9">
              <w:rPr>
                <w:rFonts w:ascii="ＭＳ 明朝" w:eastAsia="ＭＳ 明朝" w:hAnsi="ＭＳ 明朝" w:hint="eastAsia"/>
                <w:kern w:val="0"/>
                <w:sz w:val="22"/>
                <w:fitText w:val="1218" w:id="-1751387392"/>
              </w:rPr>
              <w:t>要</w:t>
            </w:r>
          </w:p>
          <w:p w14:paraId="4D0CA92A" w14:textId="1F33BCDA" w:rsidR="003407E2" w:rsidRDefault="007357D9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z w:val="16"/>
              </w:rPr>
              <w:t>(簡潔に記載)</w:t>
            </w:r>
          </w:p>
        </w:tc>
        <w:tc>
          <w:tcPr>
            <w:tcW w:w="7087" w:type="dxa"/>
            <w:gridSpan w:val="5"/>
          </w:tcPr>
          <w:p w14:paraId="79C27B8F" w14:textId="77777777" w:rsidR="00AC26B7" w:rsidRDefault="00AC26B7" w:rsidP="00C31CD0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EE1C9F0" w14:textId="51756B8A" w:rsidR="0090363E" w:rsidRPr="0090363E" w:rsidRDefault="0090363E" w:rsidP="0090363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</w:t>
      </w:r>
      <w:r w:rsidRPr="0090363E">
        <w:rPr>
          <w:rFonts w:ascii="ＭＳ ゴシック" w:eastAsia="ＭＳ ゴシック" w:hAnsi="ＭＳ ゴシック" w:hint="eastAsia"/>
          <w:sz w:val="20"/>
        </w:rPr>
        <w:t>注意事項</w:t>
      </w:r>
      <w:r w:rsidR="00BE65B0">
        <w:rPr>
          <w:rFonts w:ascii="ＭＳ ゴシック" w:eastAsia="ＭＳ ゴシック" w:hAnsi="ＭＳ ゴシック" w:hint="eastAsia"/>
          <w:sz w:val="20"/>
        </w:rPr>
        <w:t>：該当する□に✓又は■を記入するとともに、必要事項を記載すること。</w:t>
      </w:r>
    </w:p>
    <w:p w14:paraId="44F1D54B" w14:textId="60681E38" w:rsidR="0090363E" w:rsidRDefault="0090363E" w:rsidP="003407E2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１　</w:t>
      </w:r>
      <w:r w:rsidRPr="0090363E">
        <w:rPr>
          <w:rFonts w:ascii="ＭＳ 明朝" w:eastAsia="ＭＳ 明朝" w:hAnsi="ＭＳ 明朝"/>
          <w:sz w:val="20"/>
        </w:rPr>
        <w:t>記載する実績（完了し検査、引渡しを受けているもの）は、公告文</w:t>
      </w:r>
      <w:r w:rsidR="00F91044">
        <w:rPr>
          <w:rFonts w:ascii="ＭＳ 明朝" w:eastAsia="ＭＳ 明朝" w:hAnsi="ＭＳ 明朝" w:hint="eastAsia"/>
          <w:sz w:val="20"/>
        </w:rPr>
        <w:t>２</w:t>
      </w:r>
      <w:r w:rsidRPr="0090363E">
        <w:rPr>
          <w:rFonts w:ascii="ＭＳ 明朝" w:eastAsia="ＭＳ 明朝" w:hAnsi="ＭＳ 明朝"/>
          <w:sz w:val="20"/>
        </w:rPr>
        <w:t>の(</w:t>
      </w:r>
      <w:r w:rsidR="00623840">
        <w:rPr>
          <w:rFonts w:ascii="ＭＳ 明朝" w:eastAsia="ＭＳ 明朝" w:hAnsi="ＭＳ 明朝" w:hint="eastAsia"/>
          <w:sz w:val="20"/>
        </w:rPr>
        <w:t>９</w:t>
      </w:r>
      <w:r w:rsidRPr="0090363E">
        <w:rPr>
          <w:rFonts w:ascii="ＭＳ 明朝" w:eastAsia="ＭＳ 明朝" w:hAnsi="ＭＳ 明朝"/>
          <w:sz w:val="20"/>
        </w:rPr>
        <w:t>)に示す業務とする。なお、契約書等の写しを必ず添付すること。</w:t>
      </w:r>
    </w:p>
    <w:p w14:paraId="43339735" w14:textId="569FCFDE" w:rsidR="00AC26B7" w:rsidRPr="00CA0C26" w:rsidRDefault="0090363E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90363E">
        <w:rPr>
          <w:rFonts w:ascii="ＭＳ 明朝" w:eastAsia="ＭＳ 明朝" w:hAnsi="ＭＳ 明朝"/>
          <w:sz w:val="20"/>
        </w:rPr>
        <w:t>２　概要は、実績を的確に判断で</w:t>
      </w:r>
      <w:bookmarkStart w:id="0" w:name="_GoBack"/>
      <w:bookmarkEnd w:id="0"/>
      <w:r w:rsidRPr="0090363E">
        <w:rPr>
          <w:rFonts w:ascii="ＭＳ 明朝" w:eastAsia="ＭＳ 明朝" w:hAnsi="ＭＳ 明朝"/>
          <w:sz w:val="20"/>
        </w:rPr>
        <w:t>きる必要最小限の事項を記載すること。</w:t>
      </w:r>
    </w:p>
    <w:sectPr w:rsidR="00AC26B7" w:rsidRPr="00CA0C26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CD609" w14:textId="77777777" w:rsidR="0008418F" w:rsidRDefault="0008418F" w:rsidP="00E26312">
      <w:r>
        <w:separator/>
      </w:r>
    </w:p>
  </w:endnote>
  <w:endnote w:type="continuationSeparator" w:id="0">
    <w:p w14:paraId="307F7E1C" w14:textId="77777777" w:rsidR="0008418F" w:rsidRDefault="0008418F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28BCC" w14:textId="77777777" w:rsidR="0008418F" w:rsidRDefault="0008418F" w:rsidP="00E26312">
      <w:r>
        <w:separator/>
      </w:r>
    </w:p>
  </w:footnote>
  <w:footnote w:type="continuationSeparator" w:id="0">
    <w:p w14:paraId="47F19F51" w14:textId="77777777" w:rsidR="0008418F" w:rsidRDefault="0008418F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4111C"/>
    <w:rsid w:val="0008418F"/>
    <w:rsid w:val="000A5C90"/>
    <w:rsid w:val="001E71E4"/>
    <w:rsid w:val="003407E2"/>
    <w:rsid w:val="003C762B"/>
    <w:rsid w:val="003F6A18"/>
    <w:rsid w:val="00450FF8"/>
    <w:rsid w:val="00452D92"/>
    <w:rsid w:val="00562B68"/>
    <w:rsid w:val="005B2806"/>
    <w:rsid w:val="005B58BC"/>
    <w:rsid w:val="00623840"/>
    <w:rsid w:val="00655F43"/>
    <w:rsid w:val="006B5F76"/>
    <w:rsid w:val="007357D9"/>
    <w:rsid w:val="00774B36"/>
    <w:rsid w:val="008E0F2C"/>
    <w:rsid w:val="0090363E"/>
    <w:rsid w:val="00AC26B7"/>
    <w:rsid w:val="00AF496C"/>
    <w:rsid w:val="00B003E0"/>
    <w:rsid w:val="00B17942"/>
    <w:rsid w:val="00B64F23"/>
    <w:rsid w:val="00BE65B0"/>
    <w:rsid w:val="00BF1E80"/>
    <w:rsid w:val="00C31CD0"/>
    <w:rsid w:val="00CA0C26"/>
    <w:rsid w:val="00CD1A58"/>
    <w:rsid w:val="00E26312"/>
    <w:rsid w:val="00F91044"/>
    <w:rsid w:val="00FA01A5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8840D880.dotm</Template>
  <TotalTime>132</TotalTime>
  <Pages>1</Pages>
  <Words>42</Words>
  <Characters>243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2021-07-16T10:48:00Z</cp:lastPrinted>
  <dcterms:created xsi:type="dcterms:W3CDTF">2021-07-16T09:21:00Z</dcterms:created>
  <dcterms:modified xsi:type="dcterms:W3CDTF">2026-06-29T04:26:00Z</dcterms:modified>
</cp:coreProperties>
</file>