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09CD2487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B647B5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3EA7137" w:rsidR="00E26312" w:rsidRPr="00617103" w:rsidRDefault="00B17942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617103">
        <w:rPr>
          <w:rFonts w:ascii="ＭＳ 明朝" w:eastAsia="ＭＳ 明朝" w:hAnsi="ＭＳ 明朝" w:hint="eastAsia"/>
          <w:b/>
          <w:sz w:val="36"/>
        </w:rPr>
        <w:t>入札参加資格審査申請書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1480D719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2DC8A337" w14:textId="052A3340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479"/>
        <w:gridCol w:w="397"/>
      </w:tblGrid>
      <w:tr w:rsidR="00B17942" w14:paraId="45757109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EED109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204FA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52906238"/>
              </w:rPr>
              <w:t>住</w:t>
            </w:r>
            <w:r w:rsidRPr="002204FA">
              <w:rPr>
                <w:rFonts w:ascii="ＭＳ 明朝" w:eastAsia="ＭＳ 明朝" w:hAnsi="ＭＳ 明朝" w:hint="eastAsia"/>
                <w:kern w:val="0"/>
                <w:sz w:val="22"/>
                <w:fitText w:val="1422" w:id="-1752906238"/>
              </w:rPr>
              <w:t>所</w:t>
            </w:r>
          </w:p>
        </w:tc>
        <w:tc>
          <w:tcPr>
            <w:tcW w:w="4876" w:type="dxa"/>
            <w:gridSpan w:val="2"/>
            <w:vAlign w:val="center"/>
          </w:tcPr>
          <w:p w14:paraId="19D618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17942" w14:paraId="6C79F9EB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7E3E03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876" w:type="dxa"/>
            <w:gridSpan w:val="2"/>
            <w:vAlign w:val="center"/>
          </w:tcPr>
          <w:p w14:paraId="171DC7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64F23" w14:paraId="2E2A8D8C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E759679" w14:textId="6B7BAF88" w:rsidR="00B64F23" w:rsidRDefault="00B64F23" w:rsidP="002204F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204FA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2906237"/>
              </w:rPr>
              <w:t>代表者又</w:t>
            </w:r>
            <w:r w:rsidRPr="002204FA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2906237"/>
              </w:rPr>
              <w:t>は</w:t>
            </w: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479" w:type="dxa"/>
            <w:vAlign w:val="center"/>
          </w:tcPr>
          <w:p w14:paraId="336459D3" w14:textId="77777777" w:rsidR="00B64F23" w:rsidRDefault="00B64F23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01A5B3A" w14:textId="161C874B" w:rsidR="00B64F23" w:rsidRDefault="00B64F23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3EFCCF8E" w14:textId="03B341FF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EF78B16" w14:textId="499F8E5A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924F7DA" w14:textId="77777777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D470FA8" w14:textId="7A304B1D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7AF7A126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08EE23D9" w14:textId="32E1E4D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F140D7B" w14:textId="0309EE5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2F086149" w14:textId="77777777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3251B03" w14:textId="77777777" w:rsidR="00B17942" w:rsidRDefault="00E26312" w:rsidP="000031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</w:t>
      </w:r>
      <w:r w:rsidR="00B17942">
        <w:rPr>
          <w:rFonts w:ascii="ＭＳ 明朝" w:eastAsia="ＭＳ 明朝" w:hAnsi="ＭＳ 明朝" w:hint="eastAsia"/>
          <w:sz w:val="22"/>
        </w:rPr>
        <w:t>案件に係る入札参加資格について確認されたく、次の書類を添えて申し込みます。</w:t>
      </w:r>
    </w:p>
    <w:p w14:paraId="074D9429" w14:textId="77777777" w:rsidR="00B17942" w:rsidRDefault="00B17942" w:rsidP="00B17942">
      <w:pPr>
        <w:ind w:firstLineChars="100" w:firstLine="227"/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なお、提出書類の内容については、事実と相違ないことを誓約します。</w:t>
      </w:r>
    </w:p>
    <w:p w14:paraId="4A14FADC" w14:textId="77777777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737AD18C" w14:textId="07791EFB" w:rsidR="00B17942" w:rsidRDefault="00B17942" w:rsidP="00B17942">
      <w:pPr>
        <w:jc w:val="center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記</w:t>
      </w:r>
    </w:p>
    <w:p w14:paraId="446AED57" w14:textId="4CA649FE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20536E40" w14:textId="77777777" w:rsid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１　公告日</w:t>
      </w:r>
    </w:p>
    <w:p w14:paraId="227161B4" w14:textId="55AE71DF" w:rsidR="00B17942" w:rsidRPr="00FC2375" w:rsidRDefault="00B17942" w:rsidP="00FC2375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令和　　年　　月　　日</w:t>
      </w:r>
    </w:p>
    <w:p w14:paraId="390C7429" w14:textId="2DD12DAD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50928799" w14:textId="77777777" w:rsid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２　案件名</w:t>
      </w:r>
    </w:p>
    <w:p w14:paraId="4CD20516" w14:textId="61BDB8A8" w:rsidR="00B17942" w:rsidRPr="00FC2375" w:rsidRDefault="00B17942" w:rsidP="00FC2375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</w:t>
      </w:r>
      <w:r w:rsidR="00552309" w:rsidRPr="00552309">
        <w:rPr>
          <w:rFonts w:ascii="ＭＳ 明朝" w:eastAsia="ＭＳ 明朝" w:hAnsi="ＭＳ 明朝" w:hint="eastAsia"/>
          <w:kern w:val="0"/>
          <w:sz w:val="22"/>
          <w:szCs w:val="21"/>
        </w:rPr>
        <w:t>令和８年度別府市ヤングケアラー実態調査集計分析及び支援策提案委託業務</w:t>
      </w:r>
    </w:p>
    <w:p w14:paraId="6CE44F94" w14:textId="0DCDE026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2E1CBD31" w14:textId="3B517FFF" w:rsidR="00B17942" w:rsidRP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３　入札参加資格審査申請書類</w:t>
      </w:r>
    </w:p>
    <w:p w14:paraId="40A81F2C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bookmarkStart w:id="0" w:name="_GoBack"/>
      <w:bookmarkEnd w:id="0"/>
    </w:p>
    <w:p w14:paraId="4F1CB3B1" w14:textId="5B5A2A3F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(1)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誓約書(様式</w:t>
      </w:r>
      <w:r w:rsidR="00B647B5">
        <w:rPr>
          <w:rFonts w:ascii="ＭＳ 明朝" w:eastAsia="ＭＳ 明朝" w:hAnsi="ＭＳ 明朝" w:hint="eastAsia"/>
          <w:kern w:val="0"/>
          <w:sz w:val="22"/>
          <w:szCs w:val="21"/>
        </w:rPr>
        <w:t>３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17D86F7A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D6E1A70" w14:textId="6342F384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(2)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="00B647B5">
        <w:rPr>
          <w:rFonts w:ascii="ＭＳ 明朝" w:eastAsia="ＭＳ 明朝" w:hAnsi="ＭＳ 明朝" w:hint="eastAsia"/>
          <w:kern w:val="0"/>
          <w:sz w:val="22"/>
          <w:szCs w:val="21"/>
        </w:rPr>
        <w:t>業務等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実績調書(様式</w:t>
      </w:r>
      <w:r w:rsidR="00B647B5">
        <w:rPr>
          <w:rFonts w:ascii="ＭＳ 明朝" w:eastAsia="ＭＳ 明朝" w:hAnsi="ＭＳ 明朝" w:hint="eastAsia"/>
          <w:kern w:val="0"/>
          <w:sz w:val="22"/>
          <w:szCs w:val="21"/>
        </w:rPr>
        <w:t>４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65C1150D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6D662F2" w14:textId="61FB80A4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(3)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配置予定</w:t>
      </w:r>
      <w:r w:rsidR="008334BE">
        <w:rPr>
          <w:rFonts w:ascii="ＭＳ 明朝" w:eastAsia="ＭＳ 明朝" w:hAnsi="ＭＳ 明朝" w:hint="eastAsia"/>
          <w:kern w:val="0"/>
          <w:sz w:val="22"/>
          <w:szCs w:val="21"/>
        </w:rPr>
        <w:t>業務責任者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調書(様式</w:t>
      </w:r>
      <w:r w:rsidR="00B647B5">
        <w:rPr>
          <w:rFonts w:ascii="ＭＳ 明朝" w:eastAsia="ＭＳ 明朝" w:hAnsi="ＭＳ 明朝" w:hint="eastAsia"/>
          <w:kern w:val="0"/>
          <w:sz w:val="22"/>
          <w:szCs w:val="21"/>
        </w:rPr>
        <w:t>５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7C542936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BB5B6F0" w14:textId="77777777" w:rsidR="00E26312" w:rsidRPr="00FC2375" w:rsidRDefault="00E26312">
      <w:pPr>
        <w:rPr>
          <w:rFonts w:ascii="ＭＳ 明朝" w:eastAsia="ＭＳ 明朝" w:hAnsi="ＭＳ 明朝"/>
          <w:sz w:val="24"/>
        </w:rPr>
      </w:pPr>
    </w:p>
    <w:sectPr w:rsidR="00E26312" w:rsidRPr="00FC2375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06A3F" w14:textId="77777777" w:rsidR="003C61BA" w:rsidRDefault="003C61BA" w:rsidP="00E26312">
      <w:r>
        <w:separator/>
      </w:r>
    </w:p>
  </w:endnote>
  <w:endnote w:type="continuationSeparator" w:id="0">
    <w:p w14:paraId="3B53B132" w14:textId="77777777" w:rsidR="003C61BA" w:rsidRDefault="003C61BA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FF927" w14:textId="77777777" w:rsidR="003C61BA" w:rsidRDefault="003C61BA" w:rsidP="00E26312">
      <w:r>
        <w:separator/>
      </w:r>
    </w:p>
  </w:footnote>
  <w:footnote w:type="continuationSeparator" w:id="0">
    <w:p w14:paraId="52403E18" w14:textId="77777777" w:rsidR="003C61BA" w:rsidRDefault="003C61BA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2204FA"/>
    <w:rsid w:val="003C61BA"/>
    <w:rsid w:val="003F6A18"/>
    <w:rsid w:val="00450FF8"/>
    <w:rsid w:val="00552309"/>
    <w:rsid w:val="005B2806"/>
    <w:rsid w:val="005E72EE"/>
    <w:rsid w:val="00617103"/>
    <w:rsid w:val="006D73FF"/>
    <w:rsid w:val="0080496F"/>
    <w:rsid w:val="008334BE"/>
    <w:rsid w:val="00B17942"/>
    <w:rsid w:val="00B60A32"/>
    <w:rsid w:val="00B647B5"/>
    <w:rsid w:val="00B64F23"/>
    <w:rsid w:val="00BF1E80"/>
    <w:rsid w:val="00CD1A58"/>
    <w:rsid w:val="00E26312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9C3F1AA3.dotm</Template>
  <TotalTime>28</TotalTime>
  <Pages>1</Pages>
  <Words>45</Words>
  <Characters>260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2021-07-16T10:12:00Z</cp:lastPrinted>
  <dcterms:created xsi:type="dcterms:W3CDTF">2021-07-16T09:21:00Z</dcterms:created>
  <dcterms:modified xsi:type="dcterms:W3CDTF">2026-06-29T07:50:00Z</dcterms:modified>
</cp:coreProperties>
</file>